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08" w:rsidRDefault="00291663">
      <w:pPr>
        <w:pStyle w:val="Header"/>
        <w:tabs>
          <w:tab w:val="clear" w:pos="4320"/>
          <w:tab w:val="clear" w:pos="8640"/>
        </w:tabs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margin-left:2in;margin-top:-64.75pt;width:321pt;height:72.75pt;z-index:251658752" stroked="f">
            <v:textbox>
              <w:txbxContent>
                <w:p w:rsidR="00EB6F2D" w:rsidRPr="00EB6F2D" w:rsidRDefault="00EB6F2D" w:rsidP="00EB6F2D">
                  <w:pPr>
                    <w:jc w:val="center"/>
                    <w:rPr>
                      <w:b/>
                      <w:sz w:val="44"/>
                      <w:szCs w:val="28"/>
                    </w:rPr>
                  </w:pPr>
                  <w:r w:rsidRPr="00EB6F2D">
                    <w:rPr>
                      <w:b/>
                      <w:sz w:val="44"/>
                      <w:szCs w:val="28"/>
                    </w:rPr>
                    <w:t>Cooper B. Hatch Family School</w:t>
                  </w:r>
                </w:p>
                <w:p w:rsidR="00EB6F2D" w:rsidRPr="00EB6F2D" w:rsidRDefault="00EB6F2D" w:rsidP="00EB6F2D">
                  <w:pPr>
                    <w:jc w:val="center"/>
                    <w:rPr>
                      <w:b/>
                      <w:sz w:val="36"/>
                      <w:szCs w:val="28"/>
                    </w:rPr>
                  </w:pPr>
                  <w:r w:rsidRPr="00EB6F2D">
                    <w:rPr>
                      <w:b/>
                      <w:sz w:val="36"/>
                      <w:szCs w:val="28"/>
                    </w:rPr>
                    <w:t>1875 Park Boulevard</w:t>
                  </w:r>
                </w:p>
              </w:txbxContent>
            </v:textbox>
          </v:shape>
        </w:pict>
      </w:r>
      <w:r w:rsidR="00027273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5991225</wp:posOffset>
            </wp:positionH>
            <wp:positionV relativeFrom="paragraph">
              <wp:posOffset>-991235</wp:posOffset>
            </wp:positionV>
            <wp:extent cx="866775" cy="1000125"/>
            <wp:effectExtent l="0" t="0" r="9525" b="0"/>
            <wp:wrapNone/>
            <wp:docPr id="64" name="Picture 1" descr="MC90036421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64214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1FB" w:rsidRDefault="00291663">
      <w:pPr>
        <w:pStyle w:val="Header"/>
        <w:tabs>
          <w:tab w:val="clear" w:pos="4320"/>
          <w:tab w:val="clear" w:pos="8640"/>
        </w:tabs>
        <w:rPr>
          <w:noProof/>
        </w:rPr>
      </w:pPr>
      <w:r>
        <w:rPr>
          <w:noProof/>
        </w:rPr>
        <w:pict>
          <v:line id="_x0000_s1027" style="position:absolute;z-index:251654656" from="108pt,-96.05pt" to="108pt,650.95pt" strokecolor="yellow" strokeweight="2.25pt"/>
        </w:pict>
      </w:r>
      <w:r w:rsidR="00027273">
        <w:rPr>
          <w:noProof/>
          <w:sz w:val="20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-1073150</wp:posOffset>
            </wp:positionV>
            <wp:extent cx="1257300" cy="1097280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26" style="position:absolute;z-index:251653632;mso-position-horizontal-relative:text;mso-position-vertical-relative:text" from="-18pt,12.7pt" to="558pt,12.7pt" strokecolor="#f60" strokeweight="2.25pt"/>
        </w:pict>
      </w:r>
    </w:p>
    <w:p w:rsidR="007901FB" w:rsidRDefault="00291663">
      <w:pPr>
        <w:pStyle w:val="Header"/>
        <w:tabs>
          <w:tab w:val="clear" w:pos="4320"/>
          <w:tab w:val="clear" w:pos="8640"/>
        </w:tabs>
        <w:rPr>
          <w:noProof/>
        </w:rPr>
      </w:pPr>
      <w:r>
        <w:rPr>
          <w:noProof/>
        </w:rPr>
        <w:pict>
          <v:shape id="_x0000_s1050" type="#_x0000_t202" style="position:absolute;margin-left:115.5pt;margin-top:4.25pt;width:432.75pt;height:507.15pt;z-index:251656704" filled="f" stroked="f">
            <v:textbox style="mso-next-textbox:#_x0000_s1050">
              <w:txbxContent>
                <w:p w:rsidR="00D87416" w:rsidRPr="00EB6F2D" w:rsidRDefault="00FA694D" w:rsidP="00D87416">
                  <w:pPr>
                    <w:jc w:val="center"/>
                    <w:rPr>
                      <w:b/>
                      <w:sz w:val="22"/>
                      <w:szCs w:val="28"/>
                    </w:rPr>
                  </w:pPr>
                  <w:r>
                    <w:rPr>
                      <w:b/>
                      <w:sz w:val="22"/>
                      <w:szCs w:val="28"/>
                    </w:rPr>
                    <w:t>Physical Education – Goal Sheet</w:t>
                  </w:r>
                </w:p>
                <w:p w:rsidR="00D87416" w:rsidRPr="00EB6F2D" w:rsidRDefault="00D87416" w:rsidP="00D87416">
                  <w:pPr>
                    <w:jc w:val="center"/>
                    <w:rPr>
                      <w:b/>
                      <w:sz w:val="22"/>
                      <w:szCs w:val="28"/>
                    </w:rPr>
                  </w:pPr>
                  <w:r w:rsidRPr="00EB6F2D">
                    <w:rPr>
                      <w:b/>
                      <w:sz w:val="22"/>
                      <w:szCs w:val="28"/>
                    </w:rPr>
                    <w:t xml:space="preserve">Teacher:  </w:t>
                  </w:r>
                  <w:r w:rsidR="00EB6F2D">
                    <w:rPr>
                      <w:b/>
                      <w:sz w:val="22"/>
                      <w:szCs w:val="28"/>
                    </w:rPr>
                    <w:t xml:space="preserve">Mr. </w:t>
                  </w:r>
                  <w:r w:rsidR="00027273">
                    <w:rPr>
                      <w:b/>
                      <w:sz w:val="22"/>
                      <w:szCs w:val="28"/>
                    </w:rPr>
                    <w:t xml:space="preserve">Celia / Mr. </w:t>
                  </w:r>
                  <w:proofErr w:type="spellStart"/>
                  <w:r w:rsidR="00027273">
                    <w:rPr>
                      <w:b/>
                      <w:sz w:val="22"/>
                      <w:szCs w:val="28"/>
                    </w:rPr>
                    <w:t>Varalli</w:t>
                  </w:r>
                  <w:proofErr w:type="spellEnd"/>
                  <w:r w:rsidR="006A7DE0">
                    <w:rPr>
                      <w:b/>
                      <w:sz w:val="22"/>
                      <w:szCs w:val="28"/>
                    </w:rPr>
                    <w:t xml:space="preserve"> </w:t>
                  </w:r>
                  <w:r w:rsidR="0051081C">
                    <w:rPr>
                      <w:b/>
                      <w:sz w:val="22"/>
                      <w:szCs w:val="28"/>
                    </w:rPr>
                    <w:br/>
                    <w:t>Week of</w:t>
                  </w:r>
                  <w:r w:rsidR="001D0041">
                    <w:rPr>
                      <w:b/>
                      <w:sz w:val="22"/>
                      <w:szCs w:val="28"/>
                    </w:rPr>
                    <w:t xml:space="preserve">: </w:t>
                  </w:r>
                  <w:r w:rsidR="0051081C">
                    <w:rPr>
                      <w:b/>
                      <w:sz w:val="22"/>
                      <w:szCs w:val="28"/>
                    </w:rPr>
                    <w:t xml:space="preserve"> </w:t>
                  </w:r>
                  <w:r w:rsidR="0045263C">
                    <w:rPr>
                      <w:b/>
                      <w:sz w:val="22"/>
                      <w:szCs w:val="28"/>
                    </w:rPr>
                    <w:t>10/8 / 11/9</w:t>
                  </w:r>
                  <w:r w:rsidR="00B30DF1">
                    <w:rPr>
                      <w:b/>
                      <w:sz w:val="22"/>
                      <w:szCs w:val="28"/>
                    </w:rPr>
                    <w:t xml:space="preserve"> / 2012</w:t>
                  </w:r>
                  <w:r w:rsidR="00930E4C">
                    <w:rPr>
                      <w:b/>
                      <w:sz w:val="22"/>
                      <w:szCs w:val="28"/>
                    </w:rPr>
                    <w:br/>
                  </w:r>
                  <w:r w:rsidR="00930E4C">
                    <w:rPr>
                      <w:b/>
                      <w:sz w:val="22"/>
                      <w:szCs w:val="28"/>
                    </w:rPr>
                    <w:br/>
                  </w:r>
                  <w:r w:rsidR="00930E4C">
                    <w:rPr>
                      <w:b/>
                      <w:sz w:val="22"/>
                      <w:szCs w:val="28"/>
                    </w:rPr>
                    <w:br/>
                  </w:r>
                  <w:r w:rsidR="00930E4C">
                    <w:rPr>
                      <w:b/>
                      <w:sz w:val="22"/>
                      <w:szCs w:val="28"/>
                    </w:rPr>
                    <w:br/>
                  </w:r>
                  <w:r w:rsidR="00930E4C">
                    <w:rPr>
                      <w:b/>
                      <w:sz w:val="22"/>
                      <w:szCs w:val="28"/>
                    </w:rPr>
                    <w:br/>
                  </w:r>
                </w:p>
                <w:p w:rsidR="0045263C" w:rsidRDefault="0051081C" w:rsidP="0051081C">
                  <w:pPr>
                    <w:rPr>
                      <w:szCs w:val="24"/>
                    </w:rPr>
                  </w:pPr>
                  <w:r>
                    <w:rPr>
                      <w:b/>
                      <w:szCs w:val="24"/>
                      <w:u w:val="single"/>
                    </w:rPr>
                    <w:t>Goals</w:t>
                  </w:r>
                  <w:r w:rsidR="00D87416">
                    <w:rPr>
                      <w:szCs w:val="24"/>
                    </w:rPr>
                    <w:t xml:space="preserve">: </w:t>
                  </w:r>
                  <w:r w:rsidR="00702D77">
                    <w:rPr>
                      <w:szCs w:val="24"/>
                    </w:rPr>
                    <w:t xml:space="preserve">Improve Personal Fitness </w:t>
                  </w:r>
                  <w:r w:rsidR="00C637DE">
                    <w:rPr>
                      <w:szCs w:val="24"/>
                    </w:rPr>
                    <w:t>L</w:t>
                  </w:r>
                  <w:r w:rsidR="00702D77">
                    <w:rPr>
                      <w:szCs w:val="24"/>
                    </w:rPr>
                    <w:t>evels</w:t>
                  </w:r>
                  <w:r w:rsidR="0045263C">
                    <w:rPr>
                      <w:szCs w:val="24"/>
                    </w:rPr>
                    <w:t>, sportsmanship, and character.</w:t>
                  </w:r>
                </w:p>
                <w:p w:rsidR="00D87416" w:rsidRDefault="0045263C" w:rsidP="0051081C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       Students will l</w:t>
                  </w:r>
                  <w:r w:rsidR="00075DDE">
                    <w:rPr>
                      <w:szCs w:val="24"/>
                    </w:rPr>
                    <w:t>earn how work together in a team</w:t>
                  </w:r>
                  <w:r>
                    <w:rPr>
                      <w:szCs w:val="24"/>
                    </w:rPr>
                    <w:t xml:space="preserve"> concept.   </w:t>
                  </w:r>
                  <w:r>
                    <w:rPr>
                      <w:szCs w:val="24"/>
                    </w:rPr>
                    <w:br/>
                    <w:t xml:space="preserve"> </w:t>
                  </w:r>
                  <w:r w:rsidR="006F7EA2">
                    <w:rPr>
                      <w:szCs w:val="24"/>
                    </w:rPr>
                    <w:t xml:space="preserve">                                     </w:t>
                  </w:r>
                  <w:r>
                    <w:rPr>
                      <w:szCs w:val="24"/>
                    </w:rPr>
                    <w:t xml:space="preserve">                              </w:t>
                  </w:r>
                  <w:r w:rsidR="006F7EA2">
                    <w:rPr>
                      <w:szCs w:val="24"/>
                    </w:rPr>
                    <w:t xml:space="preserve"> </w:t>
                  </w:r>
                </w:p>
                <w:p w:rsidR="00D87416" w:rsidRPr="00A32FA3" w:rsidRDefault="00A86562" w:rsidP="00D87416">
                  <w:pPr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br/>
                  </w:r>
                </w:p>
                <w:p w:rsidR="00D87416" w:rsidRDefault="00D87416" w:rsidP="00D87416">
                  <w:pPr>
                    <w:rPr>
                      <w:szCs w:val="24"/>
                    </w:rPr>
                  </w:pPr>
                  <w:r w:rsidRPr="006E26F3">
                    <w:rPr>
                      <w:b/>
                      <w:szCs w:val="24"/>
                      <w:u w:val="single"/>
                    </w:rPr>
                    <w:t>Standards</w:t>
                  </w:r>
                  <w:r>
                    <w:rPr>
                      <w:szCs w:val="24"/>
                    </w:rPr>
                    <w:t xml:space="preserve">: </w:t>
                  </w:r>
                  <w:r w:rsidR="001D0041">
                    <w:rPr>
                      <w:szCs w:val="24"/>
                    </w:rPr>
                    <w:t>2.5 Motor Skill Development / 2.6 Fitness / 2.1 Wellness…Personal Growth and Development / 2.s.2.A1 Physical activity in relation to personal health.</w:t>
                  </w:r>
                </w:p>
                <w:p w:rsidR="00D87416" w:rsidRPr="006906DA" w:rsidRDefault="00D87416" w:rsidP="006906DA">
                  <w:pPr>
                    <w:rPr>
                      <w:sz w:val="22"/>
                      <w:szCs w:val="24"/>
                    </w:rPr>
                  </w:pPr>
                </w:p>
                <w:p w:rsidR="002C6616" w:rsidRPr="00A32FA3" w:rsidRDefault="002C6616" w:rsidP="00D87416">
                  <w:pPr>
                    <w:rPr>
                      <w:b/>
                      <w:sz w:val="14"/>
                      <w:szCs w:val="24"/>
                      <w:u w:val="single"/>
                    </w:rPr>
                  </w:pPr>
                </w:p>
                <w:p w:rsidR="00D87416" w:rsidRDefault="00D87416" w:rsidP="00D87416">
                  <w:pPr>
                    <w:rPr>
                      <w:szCs w:val="24"/>
                    </w:rPr>
                  </w:pPr>
                  <w:r w:rsidRPr="006E26F3">
                    <w:rPr>
                      <w:b/>
                      <w:szCs w:val="24"/>
                      <w:u w:val="single"/>
                    </w:rPr>
                    <w:t>Instructional Methods</w:t>
                  </w:r>
                  <w:r>
                    <w:rPr>
                      <w:szCs w:val="24"/>
                    </w:rPr>
                    <w:t>:</w:t>
                  </w:r>
                  <w:r w:rsidR="00A86562">
                    <w:rPr>
                      <w:szCs w:val="24"/>
                    </w:rPr>
                    <w:t xml:space="preserve"> Personal and general space…</w:t>
                  </w:r>
                  <w:r w:rsidR="0045263C">
                    <w:rPr>
                      <w:szCs w:val="24"/>
                    </w:rPr>
                    <w:t>Football drills and skills.</w:t>
                  </w:r>
                </w:p>
                <w:p w:rsidR="0045263C" w:rsidRDefault="0045263C" w:rsidP="00D87416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                                   Rules and regulations. </w:t>
                  </w:r>
                  <w:proofErr w:type="gramStart"/>
                  <w:r>
                    <w:rPr>
                      <w:szCs w:val="24"/>
                    </w:rPr>
                    <w:t>Offense/defense.</w:t>
                  </w:r>
                  <w:proofErr w:type="gramEnd"/>
                  <w:r>
                    <w:rPr>
                      <w:szCs w:val="24"/>
                    </w:rPr>
                    <w:t xml:space="preserve">  </w:t>
                  </w:r>
                  <w:proofErr w:type="gramStart"/>
                  <w:r>
                    <w:rPr>
                      <w:szCs w:val="24"/>
                    </w:rPr>
                    <w:t>Positions.</w:t>
                  </w:r>
                  <w:proofErr w:type="gramEnd"/>
                  <w:r>
                    <w:rPr>
                      <w:szCs w:val="24"/>
                    </w:rPr>
                    <w:t xml:space="preserve"> </w:t>
                  </w:r>
                </w:p>
                <w:p w:rsidR="00F11B76" w:rsidRPr="00A32FA3" w:rsidRDefault="00F11B76" w:rsidP="00D87416">
                  <w:pPr>
                    <w:rPr>
                      <w:sz w:val="18"/>
                      <w:szCs w:val="24"/>
                    </w:rPr>
                  </w:pPr>
                </w:p>
                <w:p w:rsidR="00D87416" w:rsidRDefault="00D87416" w:rsidP="00D87416">
                  <w:pPr>
                    <w:rPr>
                      <w:szCs w:val="24"/>
                    </w:rPr>
                  </w:pPr>
                  <w:r w:rsidRPr="006E26F3">
                    <w:rPr>
                      <w:b/>
                      <w:szCs w:val="24"/>
                      <w:u w:val="single"/>
                    </w:rPr>
                    <w:t>Text/Materials</w:t>
                  </w:r>
                  <w:r>
                    <w:rPr>
                      <w:szCs w:val="24"/>
                    </w:rPr>
                    <w:t>:</w:t>
                  </w:r>
                  <w:r w:rsidR="00F40340">
                    <w:rPr>
                      <w:szCs w:val="24"/>
                    </w:rPr>
                    <w:t xml:space="preserve"> </w:t>
                  </w:r>
                  <w:r w:rsidR="007A0D98">
                    <w:rPr>
                      <w:szCs w:val="24"/>
                    </w:rPr>
                    <w:t>Curriculum Guide / NJDOE…</w:t>
                  </w:r>
                  <w:r w:rsidR="001D0041">
                    <w:rPr>
                      <w:szCs w:val="24"/>
                    </w:rPr>
                    <w:br/>
                  </w:r>
                  <w:r w:rsidR="00B30DF1">
                    <w:rPr>
                      <w:szCs w:val="24"/>
                    </w:rPr>
                    <w:br/>
                  </w:r>
                </w:p>
                <w:p w:rsidR="00D87416" w:rsidRDefault="00D87416" w:rsidP="00D87416">
                  <w:pPr>
                    <w:rPr>
                      <w:szCs w:val="24"/>
                    </w:rPr>
                  </w:pPr>
                  <w:r w:rsidRPr="006E26F3">
                    <w:rPr>
                      <w:b/>
                      <w:szCs w:val="24"/>
                      <w:u w:val="single"/>
                    </w:rPr>
                    <w:t>Assessment</w:t>
                  </w:r>
                  <w:r>
                    <w:rPr>
                      <w:szCs w:val="24"/>
                    </w:rPr>
                    <w:t>:</w:t>
                  </w:r>
                  <w:r w:rsidR="00F40340">
                    <w:rPr>
                      <w:szCs w:val="24"/>
                    </w:rPr>
                    <w:t xml:space="preserve"> Student class participation / </w:t>
                  </w:r>
                  <w:r w:rsidR="00207C7A">
                    <w:rPr>
                      <w:szCs w:val="24"/>
                    </w:rPr>
                    <w:t xml:space="preserve">peer learning / </w:t>
                  </w:r>
                  <w:r w:rsidR="00F40340">
                    <w:rPr>
                      <w:szCs w:val="24"/>
                    </w:rPr>
                    <w:t>attitude / how hard they work</w:t>
                  </w:r>
                  <w:r w:rsidR="00027273">
                    <w:rPr>
                      <w:szCs w:val="24"/>
                    </w:rPr>
                    <w:br/>
                  </w:r>
                  <w:r w:rsidR="00D26FDF">
                    <w:rPr>
                      <w:szCs w:val="24"/>
                    </w:rPr>
                    <w:t>sportsmanship/</w:t>
                  </w:r>
                  <w:r w:rsidR="001D0041">
                    <w:rPr>
                      <w:szCs w:val="24"/>
                    </w:rPr>
                    <w:t>Skill tes</w:t>
                  </w:r>
                  <w:r w:rsidR="0045263C">
                    <w:rPr>
                      <w:szCs w:val="24"/>
                    </w:rPr>
                    <w:t>t…throwing/catching.</w:t>
                  </w:r>
                  <w:r w:rsidR="001D0041">
                    <w:rPr>
                      <w:szCs w:val="24"/>
                    </w:rPr>
                    <w:br/>
                  </w:r>
                  <w:r w:rsidR="0051081C">
                    <w:rPr>
                      <w:szCs w:val="24"/>
                    </w:rPr>
                    <w:br/>
                  </w:r>
                </w:p>
                <w:p w:rsidR="00B30DF1" w:rsidRDefault="00D87416" w:rsidP="009F0D4B">
                  <w:pPr>
                    <w:rPr>
                      <w:szCs w:val="24"/>
                    </w:rPr>
                  </w:pPr>
                  <w:r w:rsidRPr="006E26F3">
                    <w:rPr>
                      <w:b/>
                      <w:szCs w:val="24"/>
                      <w:u w:val="single"/>
                    </w:rPr>
                    <w:t>Homework</w:t>
                  </w:r>
                  <w:r>
                    <w:rPr>
                      <w:szCs w:val="24"/>
                    </w:rPr>
                    <w:t>:</w:t>
                  </w:r>
                  <w:r w:rsidR="00F40340">
                    <w:rPr>
                      <w:szCs w:val="24"/>
                    </w:rPr>
                    <w:t xml:space="preserve"> </w:t>
                  </w:r>
                  <w:r w:rsidR="00F33317">
                    <w:rPr>
                      <w:szCs w:val="24"/>
                    </w:rPr>
                    <w:t xml:space="preserve">Students will continue working on their </w:t>
                  </w:r>
                  <w:r w:rsidR="00D26FDF">
                    <w:rPr>
                      <w:szCs w:val="24"/>
                    </w:rPr>
                    <w:t>fitness;</w:t>
                  </w:r>
                  <w:r w:rsidR="00F33317">
                    <w:rPr>
                      <w:szCs w:val="24"/>
                    </w:rPr>
                    <w:t xml:space="preserve"> from home…apply plans each day…</w:t>
                  </w:r>
                  <w:r w:rsidR="0051081C">
                    <w:rPr>
                      <w:szCs w:val="24"/>
                    </w:rPr>
                    <w:br/>
                  </w:r>
                </w:p>
                <w:p w:rsidR="00D26FDF" w:rsidRDefault="00B30DF1" w:rsidP="009F0D4B">
                  <w:pPr>
                    <w:rPr>
                      <w:b/>
                      <w:szCs w:val="24"/>
                    </w:rPr>
                  </w:pPr>
                  <w:r>
                    <w:rPr>
                      <w:szCs w:val="24"/>
                    </w:rPr>
                    <w:br/>
                  </w:r>
                  <w:r w:rsidR="00F40340" w:rsidRPr="007A0D98">
                    <w:rPr>
                      <w:b/>
                      <w:szCs w:val="24"/>
                      <w:u w:val="single"/>
                    </w:rPr>
                    <w:t>Vocabulary</w:t>
                  </w:r>
                  <w:r w:rsidR="00372605">
                    <w:rPr>
                      <w:b/>
                      <w:szCs w:val="24"/>
                    </w:rPr>
                    <w:t xml:space="preserve">: </w:t>
                  </w:r>
                  <w:r w:rsidR="0045263C">
                    <w:rPr>
                      <w:b/>
                      <w:szCs w:val="24"/>
                    </w:rPr>
                    <w:t>throwing,</w:t>
                  </w:r>
                  <w:r w:rsidR="00D26FDF">
                    <w:rPr>
                      <w:b/>
                      <w:szCs w:val="24"/>
                    </w:rPr>
                    <w:t xml:space="preserve"> </w:t>
                  </w:r>
                  <w:r w:rsidR="0045263C">
                    <w:rPr>
                      <w:b/>
                      <w:szCs w:val="24"/>
                    </w:rPr>
                    <w:t>catching,</w:t>
                  </w:r>
                  <w:r w:rsidR="00D26FDF">
                    <w:rPr>
                      <w:b/>
                      <w:szCs w:val="24"/>
                    </w:rPr>
                    <w:t xml:space="preserve"> </w:t>
                  </w:r>
                  <w:r w:rsidR="0045263C">
                    <w:rPr>
                      <w:b/>
                      <w:szCs w:val="24"/>
                    </w:rPr>
                    <w:t>football,</w:t>
                  </w:r>
                  <w:r w:rsidR="00D26FDF">
                    <w:rPr>
                      <w:b/>
                      <w:szCs w:val="24"/>
                    </w:rPr>
                    <w:t xml:space="preserve"> </w:t>
                  </w:r>
                  <w:r w:rsidR="0045263C">
                    <w:rPr>
                      <w:b/>
                      <w:szCs w:val="24"/>
                    </w:rPr>
                    <w:t>tackle,</w:t>
                  </w:r>
                  <w:r w:rsidR="00D26FDF">
                    <w:rPr>
                      <w:b/>
                      <w:szCs w:val="24"/>
                    </w:rPr>
                    <w:t xml:space="preserve"> </w:t>
                  </w:r>
                  <w:r w:rsidR="0045263C">
                    <w:rPr>
                      <w:b/>
                      <w:szCs w:val="24"/>
                    </w:rPr>
                    <w:t>penalty,</w:t>
                  </w:r>
                  <w:r w:rsidR="00D26FDF">
                    <w:rPr>
                      <w:b/>
                      <w:szCs w:val="24"/>
                    </w:rPr>
                    <w:t xml:space="preserve"> interference, uniform,</w:t>
                  </w: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                      </w:t>
                  </w:r>
                  <w:proofErr w:type="gramStart"/>
                  <w:r>
                    <w:rPr>
                      <w:b/>
                      <w:szCs w:val="24"/>
                    </w:rPr>
                    <w:t>Offside’s</w:t>
                  </w:r>
                  <w:proofErr w:type="gramEnd"/>
                  <w:r>
                    <w:rPr>
                      <w:b/>
                      <w:szCs w:val="24"/>
                    </w:rPr>
                    <w:t>, onsides, referee.</w:t>
                  </w: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Default="00D26FDF" w:rsidP="009F0D4B">
                  <w:pPr>
                    <w:rPr>
                      <w:b/>
                      <w:szCs w:val="24"/>
                    </w:rPr>
                  </w:pPr>
                </w:p>
                <w:p w:rsidR="00D26FDF" w:rsidRPr="00B30DF1" w:rsidRDefault="00D26FDF" w:rsidP="009F0D4B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474027" w:rsidRDefault="00DE1B2A" w:rsidP="00474027">
      <w:pPr>
        <w:ind w:left="1440" w:firstLine="720"/>
        <w:jc w:val="both"/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:rsidR="007901FB" w:rsidRDefault="00291663" w:rsidP="007901FB">
      <w:r>
        <w:rPr>
          <w:noProof/>
        </w:rPr>
        <w:pict>
          <v:shape id="_x0000_s1029" type="#_x0000_t202" style="position:absolute;margin-left:-27pt;margin-top:5.15pt;width:135pt;height:298.15pt;z-index:251655680" filled="f" stroked="f">
            <v:textbox style="mso-next-textbox:#_x0000_s1029">
              <w:txbxContent>
                <w:p w:rsidR="00406164" w:rsidRPr="00B573A2" w:rsidRDefault="00406164" w:rsidP="00840419">
                  <w:pPr>
                    <w:jc w:val="center"/>
                    <w:rPr>
                      <w:b/>
                      <w:sz w:val="20"/>
                    </w:rPr>
                  </w:pPr>
                  <w:r w:rsidRPr="00B573A2">
                    <w:rPr>
                      <w:b/>
                      <w:sz w:val="20"/>
                    </w:rPr>
                    <w:t xml:space="preserve">Dr. B. </w:t>
                  </w:r>
                  <w:proofErr w:type="spellStart"/>
                  <w:r w:rsidRPr="00B573A2">
                    <w:rPr>
                      <w:b/>
                      <w:sz w:val="20"/>
                    </w:rPr>
                    <w:t>LeFra</w:t>
                  </w:r>
                  <w:proofErr w:type="spellEnd"/>
                  <w:r w:rsidRPr="00B573A2">
                    <w:rPr>
                      <w:b/>
                      <w:sz w:val="20"/>
                    </w:rPr>
                    <w:t xml:space="preserve"> Young</w:t>
                  </w:r>
                </w:p>
                <w:p w:rsidR="00406164" w:rsidRDefault="00406164">
                  <w:pPr>
                    <w:rPr>
                      <w:rFonts w:ascii="Times" w:hAnsi="Times"/>
                      <w:smallCaps/>
                      <w:w w:val="85"/>
                      <w:sz w:val="18"/>
                    </w:rPr>
                  </w:pPr>
                  <w:r>
                    <w:rPr>
                      <w:rFonts w:ascii="Times" w:hAnsi="Times"/>
                      <w:smallCaps/>
                      <w:w w:val="85"/>
                      <w:sz w:val="20"/>
                    </w:rPr>
                    <w:t xml:space="preserve">       </w:t>
                  </w:r>
                  <w:r>
                    <w:rPr>
                      <w:rFonts w:ascii="Times" w:hAnsi="Times"/>
                      <w:smallCaps/>
                      <w:w w:val="85"/>
                      <w:sz w:val="18"/>
                    </w:rPr>
                    <w:t>Superintendent of Schools</w:t>
                  </w: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  <w:r>
                    <w:rPr>
                      <w:rFonts w:ascii="Times" w:hAnsi="Times"/>
                      <w:sz w:val="16"/>
                      <w:szCs w:val="16"/>
                    </w:rPr>
                    <w:t>Camden City Public School District</w:t>
                  </w: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  <w:r>
                    <w:rPr>
                      <w:rFonts w:ascii="Times" w:hAnsi="Times"/>
                      <w:sz w:val="16"/>
                      <w:szCs w:val="16"/>
                    </w:rPr>
                    <w:t>201 N. Front Street</w:t>
                  </w: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20"/>
                    </w:rPr>
                  </w:pPr>
                  <w:smartTag w:uri="urn:schemas-microsoft-com:office:smarttags" w:element="City">
                    <w:r>
                      <w:rPr>
                        <w:rFonts w:ascii="Times" w:hAnsi="Times"/>
                        <w:sz w:val="16"/>
                        <w:szCs w:val="16"/>
                      </w:rPr>
                      <w:t>Camden</w:t>
                    </w:r>
                  </w:smartTag>
                  <w:r>
                    <w:rPr>
                      <w:rFonts w:ascii="Times" w:hAnsi="Times"/>
                      <w:sz w:val="16"/>
                      <w:szCs w:val="16"/>
                    </w:rPr>
                    <w:t xml:space="preserve">, New </w:t>
                  </w:r>
                  <w:proofErr w:type="gramStart"/>
                  <w:r>
                    <w:rPr>
                      <w:rFonts w:ascii="Times" w:hAnsi="Times"/>
                      <w:sz w:val="16"/>
                      <w:szCs w:val="16"/>
                    </w:rPr>
                    <w:t>Jersey  08102</w:t>
                  </w:r>
                  <w:proofErr w:type="gramEnd"/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  <w:r>
                    <w:rPr>
                      <w:rFonts w:ascii="Times" w:hAnsi="Times"/>
                      <w:sz w:val="16"/>
                      <w:szCs w:val="16"/>
                    </w:rPr>
                    <w:t>856-966-2000</w:t>
                  </w: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Pr="00B573A2" w:rsidRDefault="00406164" w:rsidP="006217A8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Norris Bacon, Jr.</w:t>
                  </w:r>
                </w:p>
                <w:p w:rsidR="00406164" w:rsidRPr="00B573A2" w:rsidRDefault="00406164" w:rsidP="006217A8">
                  <w:pPr>
                    <w:jc w:val="center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Acting</w:t>
                  </w:r>
                  <w:r w:rsidRPr="00B573A2">
                    <w:rPr>
                      <w:bCs/>
                      <w:sz w:val="20"/>
                    </w:rPr>
                    <w:t xml:space="preserve"> Principal</w:t>
                  </w:r>
                </w:p>
                <w:p w:rsidR="00406164" w:rsidRDefault="00291663" w:rsidP="006217A8">
                  <w:pPr>
                    <w:jc w:val="center"/>
                    <w:rPr>
                      <w:bCs/>
                      <w:sz w:val="20"/>
                    </w:rPr>
                  </w:pPr>
                  <w:hyperlink r:id="rId10" w:history="1">
                    <w:r w:rsidR="00406164" w:rsidRPr="00CB2FC7">
                      <w:rPr>
                        <w:rStyle w:val="Hyperlink"/>
                        <w:bCs/>
                        <w:sz w:val="20"/>
                      </w:rPr>
                      <w:t>nbacon@camden.k12.nj.us</w:t>
                    </w:r>
                  </w:hyperlink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</w:rPr>
                  </w:pPr>
                </w:p>
                <w:p w:rsidR="00406164" w:rsidRPr="00B573A2" w:rsidRDefault="0040616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Charlotte D. Evans</w:t>
                  </w:r>
                </w:p>
                <w:p w:rsidR="00406164" w:rsidRPr="00B573A2" w:rsidRDefault="00406164">
                  <w:pPr>
                    <w:jc w:val="center"/>
                    <w:rPr>
                      <w:rFonts w:ascii="Times" w:hAnsi="Times"/>
                      <w:sz w:val="20"/>
                    </w:rPr>
                  </w:pPr>
                  <w:r>
                    <w:rPr>
                      <w:bCs/>
                      <w:sz w:val="20"/>
                    </w:rPr>
                    <w:t xml:space="preserve">Acting </w:t>
                  </w:r>
                  <w:r w:rsidRPr="00B573A2">
                    <w:rPr>
                      <w:bCs/>
                      <w:sz w:val="20"/>
                    </w:rPr>
                    <w:t>Vice Principal</w:t>
                  </w:r>
                </w:p>
                <w:p w:rsidR="00406164" w:rsidRDefault="00291663" w:rsidP="00840419">
                  <w:pPr>
                    <w:jc w:val="center"/>
                    <w:rPr>
                      <w:bCs/>
                      <w:sz w:val="20"/>
                    </w:rPr>
                  </w:pPr>
                  <w:hyperlink r:id="rId11" w:history="1">
                    <w:r w:rsidR="00406164" w:rsidRPr="00CB2FC7">
                      <w:rPr>
                        <w:rStyle w:val="Hyperlink"/>
                        <w:bCs/>
                        <w:sz w:val="20"/>
                      </w:rPr>
                      <w:t>cevans@camden.k12.nj.us</w:t>
                    </w:r>
                  </w:hyperlink>
                </w:p>
                <w:p w:rsidR="00406164" w:rsidRDefault="00406164" w:rsidP="00840419">
                  <w:pPr>
                    <w:jc w:val="center"/>
                    <w:rPr>
                      <w:bCs/>
                      <w:sz w:val="20"/>
                    </w:rPr>
                  </w:pPr>
                </w:p>
                <w:p w:rsidR="00406164" w:rsidRDefault="00406164" w:rsidP="00FC7CA8">
                  <w:pPr>
                    <w:rPr>
                      <w:bCs/>
                      <w:sz w:val="20"/>
                    </w:rPr>
                  </w:pPr>
                </w:p>
                <w:p w:rsidR="00406164" w:rsidRDefault="00406164" w:rsidP="006217A8">
                  <w:pPr>
                    <w:rPr>
                      <w:bCs/>
                      <w:sz w:val="20"/>
                    </w:rPr>
                  </w:pPr>
                </w:p>
                <w:p w:rsidR="00406164" w:rsidRPr="007F25F2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  <w:lang w:val="es-PR"/>
                    </w:rPr>
                  </w:pPr>
                </w:p>
                <w:p w:rsidR="00406164" w:rsidRPr="007F25F2" w:rsidRDefault="00406164">
                  <w:pPr>
                    <w:jc w:val="center"/>
                    <w:rPr>
                      <w:rFonts w:ascii="Times" w:hAnsi="Times"/>
                      <w:sz w:val="16"/>
                      <w:szCs w:val="16"/>
                      <w:lang w:val="es-PR"/>
                    </w:rPr>
                  </w:pPr>
                </w:p>
                <w:p w:rsidR="00406164" w:rsidRPr="007F25F2" w:rsidRDefault="00406164">
                  <w:pPr>
                    <w:jc w:val="center"/>
                    <w:rPr>
                      <w:smallCaps/>
                      <w:w w:val="85"/>
                      <w:sz w:val="16"/>
                      <w:szCs w:val="16"/>
                      <w:lang w:val="es-PR"/>
                    </w:rPr>
                  </w:pPr>
                </w:p>
              </w:txbxContent>
            </v:textbox>
          </v:shape>
        </w:pict>
      </w:r>
    </w:p>
    <w:p w:rsidR="007901FB" w:rsidRDefault="007901FB" w:rsidP="007901FB"/>
    <w:p w:rsidR="00592943" w:rsidRDefault="00592943" w:rsidP="00592943">
      <w:pPr>
        <w:pStyle w:val="Header"/>
        <w:tabs>
          <w:tab w:val="clear" w:pos="4320"/>
          <w:tab w:val="clear" w:pos="8640"/>
        </w:tabs>
        <w:rPr>
          <w:noProof/>
        </w:rPr>
      </w:pPr>
    </w:p>
    <w:p w:rsidR="00592943" w:rsidRPr="00B54A36" w:rsidRDefault="00592943" w:rsidP="00592943"/>
    <w:p w:rsidR="00592943" w:rsidRPr="00B54A36" w:rsidRDefault="00592943" w:rsidP="00592943">
      <w:r>
        <w:tab/>
      </w:r>
      <w:r>
        <w:tab/>
      </w:r>
      <w:r>
        <w:tab/>
      </w:r>
    </w:p>
    <w:p w:rsidR="00592943" w:rsidRDefault="00592943" w:rsidP="00592943">
      <w:pPr>
        <w:ind w:left="1440" w:firstLine="720"/>
        <w:jc w:val="both"/>
      </w:pPr>
      <w:r>
        <w:t xml:space="preserve">                                      </w:t>
      </w:r>
    </w:p>
    <w:p w:rsidR="00592943" w:rsidRDefault="00592943" w:rsidP="00592943">
      <w:pPr>
        <w:ind w:left="1440" w:firstLine="720"/>
        <w:jc w:val="both"/>
      </w:pPr>
    </w:p>
    <w:p w:rsidR="007901FB" w:rsidRDefault="007901FB" w:rsidP="007901FB"/>
    <w:p w:rsidR="007901FB" w:rsidRDefault="007901FB" w:rsidP="007901FB"/>
    <w:p w:rsidR="007901FB" w:rsidRDefault="007901FB" w:rsidP="007901FB">
      <w:r>
        <w:t xml:space="preserve"> </w:t>
      </w:r>
    </w:p>
    <w:p w:rsidR="007901FB" w:rsidRDefault="007901FB" w:rsidP="007901FB"/>
    <w:p w:rsidR="00B54A36" w:rsidRPr="00B54A36" w:rsidRDefault="00B54A36" w:rsidP="00B54A36"/>
    <w:p w:rsidR="00B54A36" w:rsidRPr="00B54A36" w:rsidRDefault="00B54A36" w:rsidP="00B54A36"/>
    <w:p w:rsidR="00B54A36" w:rsidRPr="00B54A36" w:rsidRDefault="00B54A36" w:rsidP="00B54A36"/>
    <w:p w:rsidR="00B54A36" w:rsidRPr="00B54A36" w:rsidRDefault="007901FB" w:rsidP="00B54A36">
      <w:r>
        <w:tab/>
      </w:r>
      <w:r>
        <w:tab/>
      </w:r>
      <w:r>
        <w:tab/>
      </w:r>
    </w:p>
    <w:p w:rsidR="00B54A36" w:rsidRPr="00B54A36" w:rsidRDefault="00B54A36" w:rsidP="00B54A36"/>
    <w:p w:rsidR="00B54A36" w:rsidRPr="00B54A36" w:rsidRDefault="00B54A36" w:rsidP="00B54A36"/>
    <w:p w:rsidR="00B54A36" w:rsidRPr="00B54A36" w:rsidRDefault="00B54A36" w:rsidP="00B54A36"/>
    <w:p w:rsidR="00B54A36" w:rsidRPr="00B54A36" w:rsidRDefault="00B54A36" w:rsidP="00B54A36"/>
    <w:p w:rsidR="002C747F" w:rsidRDefault="00B54A36" w:rsidP="00B54A36">
      <w:pPr>
        <w:tabs>
          <w:tab w:val="left" w:pos="7980"/>
        </w:tabs>
      </w:pPr>
      <w:r>
        <w:tab/>
      </w: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592943" w:rsidRDefault="00592943" w:rsidP="00B54A36">
      <w:pPr>
        <w:tabs>
          <w:tab w:val="left" w:pos="7980"/>
        </w:tabs>
      </w:pPr>
    </w:p>
    <w:p w:rsidR="00CD12F9" w:rsidRDefault="00CD12F9" w:rsidP="009A16ED"/>
    <w:p w:rsidR="00CD12F9" w:rsidRDefault="00CD12F9" w:rsidP="009A16ED"/>
    <w:p w:rsidR="00C22484" w:rsidRPr="00B54A36" w:rsidRDefault="00C22484" w:rsidP="00B54A36">
      <w:pPr>
        <w:tabs>
          <w:tab w:val="left" w:pos="7980"/>
        </w:tabs>
      </w:pPr>
    </w:p>
    <w:sectPr w:rsidR="00C22484" w:rsidRPr="00B54A36" w:rsidSect="009617D1">
      <w:headerReference w:type="default" r:id="rId12"/>
      <w:pgSz w:w="12240" w:h="15840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596" w:rsidRDefault="00882596">
      <w:r>
        <w:separator/>
      </w:r>
    </w:p>
  </w:endnote>
  <w:endnote w:type="continuationSeparator" w:id="0">
    <w:p w:rsidR="00882596" w:rsidRDefault="00882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596" w:rsidRDefault="00882596">
      <w:r>
        <w:separator/>
      </w:r>
    </w:p>
  </w:footnote>
  <w:footnote w:type="continuationSeparator" w:id="0">
    <w:p w:rsidR="00882596" w:rsidRDefault="00882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64" w:rsidRDefault="00406164">
    <w:pPr>
      <w:tabs>
        <w:tab w:val="left" w:pos="3780"/>
      </w:tabs>
      <w:jc w:val="center"/>
      <w:rPr>
        <w:b/>
        <w:bCs/>
      </w:rPr>
    </w:pPr>
  </w:p>
  <w:p w:rsidR="00406164" w:rsidRDefault="00406164">
    <w:pPr>
      <w:tabs>
        <w:tab w:val="left" w:pos="3780"/>
      </w:tabs>
      <w:jc w:val="center"/>
      <w:rPr>
        <w:b/>
        <w:bCs/>
      </w:rPr>
    </w:pPr>
  </w:p>
  <w:p w:rsidR="00406164" w:rsidRDefault="00406164">
    <w:pPr>
      <w:tabs>
        <w:tab w:val="left" w:pos="3780"/>
      </w:tabs>
      <w:jc w:val="center"/>
      <w:rPr>
        <w:b/>
        <w:bCs/>
      </w:rPr>
    </w:pPr>
    <w:r>
      <w:rPr>
        <w:b/>
        <w:bCs/>
      </w:rPr>
      <w:t xml:space="preserve">                        </w:t>
    </w:r>
  </w:p>
  <w:p w:rsidR="00406164" w:rsidRPr="00592943" w:rsidRDefault="00406164">
    <w:pPr>
      <w:pStyle w:val="Heading3"/>
      <w:tabs>
        <w:tab w:val="left" w:pos="3780"/>
      </w:tabs>
      <w:rPr>
        <w:rFonts w:ascii="Times New Roman" w:eastAsia="Times New Roman" w:hAnsi="Times New Roman"/>
        <w:bCs/>
        <w:sz w:val="22"/>
        <w:szCs w:val="22"/>
      </w:rPr>
    </w:pPr>
    <w:r>
      <w:rPr>
        <w:rFonts w:ascii="Times New Roman" w:eastAsia="Times New Roman" w:hAnsi="Times New Roman"/>
        <w:bCs/>
        <w:sz w:val="22"/>
        <w:szCs w:val="22"/>
      </w:rPr>
      <w:t xml:space="preserve"> </w:t>
    </w:r>
  </w:p>
  <w:p w:rsidR="00406164" w:rsidRPr="00592943" w:rsidRDefault="00406164" w:rsidP="00592943">
    <w:pPr>
      <w:rPr>
        <w:b/>
        <w:i/>
        <w:iCs/>
        <w:sz w:val="22"/>
        <w:szCs w:val="22"/>
      </w:rPr>
    </w:pPr>
    <w:r w:rsidRPr="00592943">
      <w:rPr>
        <w:b/>
      </w:rPr>
      <w:tab/>
    </w:r>
    <w:r w:rsidRPr="00592943">
      <w:rPr>
        <w:b/>
      </w:rPr>
      <w:tab/>
    </w:r>
    <w:r w:rsidRPr="00592943">
      <w:rPr>
        <w:b/>
      </w:rPr>
      <w:tab/>
    </w:r>
    <w:r w:rsidRPr="00592943">
      <w:rPr>
        <w:b/>
      </w:rPr>
      <w:tab/>
    </w:r>
    <w:r w:rsidRPr="00592943">
      <w:rPr>
        <w:b/>
      </w:rPr>
      <w:tab/>
      <w:t xml:space="preserve">                    </w:t>
    </w:r>
  </w:p>
  <w:p w:rsidR="00406164" w:rsidRDefault="004061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E2F"/>
    <w:multiLevelType w:val="hybridMultilevel"/>
    <w:tmpl w:val="43962A5E"/>
    <w:lvl w:ilvl="0" w:tplc="CB5C250A">
      <w:start w:val="187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2AF21DF"/>
    <w:multiLevelType w:val="hybridMultilevel"/>
    <w:tmpl w:val="FE2A5CCC"/>
    <w:lvl w:ilvl="0" w:tplc="E6446D58">
      <w:start w:val="1"/>
      <w:numFmt w:val="bullet"/>
      <w:lvlText w:val="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  <w:lvl w:ilvl="1" w:tplc="625843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D421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38F0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C2E9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26E8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E61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3EE0E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DCEF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4721E1"/>
    <w:multiLevelType w:val="hybridMultilevel"/>
    <w:tmpl w:val="FE2A5CCC"/>
    <w:lvl w:ilvl="0" w:tplc="A32C5C14">
      <w:start w:val="1"/>
      <w:numFmt w:val="bullet"/>
      <w:lvlText w:val="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  <w:lvl w:ilvl="1" w:tplc="052838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642A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B881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8C32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C2C8B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C24E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56C5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5640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BC7EF3"/>
    <w:multiLevelType w:val="hybridMultilevel"/>
    <w:tmpl w:val="B544637C"/>
    <w:lvl w:ilvl="0" w:tplc="665C58C4">
      <w:start w:val="1875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59EF7EB2"/>
    <w:multiLevelType w:val="hybridMultilevel"/>
    <w:tmpl w:val="6AE8A258"/>
    <w:lvl w:ilvl="0" w:tplc="303E13B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611E50"/>
    <w:multiLevelType w:val="hybridMultilevel"/>
    <w:tmpl w:val="3476DE76"/>
    <w:lvl w:ilvl="0" w:tplc="345E6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5AE9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5659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81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C92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D45D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C08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2CF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D67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7E22A8"/>
    <w:multiLevelType w:val="hybridMultilevel"/>
    <w:tmpl w:val="7960EF54"/>
    <w:lvl w:ilvl="0" w:tplc="4A527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888C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EC9C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61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29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B425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589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780C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20BA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6C402A"/>
    <w:multiLevelType w:val="hybridMultilevel"/>
    <w:tmpl w:val="95A67D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hdrShapeDefaults>
    <o:shapedefaults v:ext="edit" spidmax="27650">
      <o:colormru v:ext="edit" colors="#03c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A4D1B"/>
    <w:rsid w:val="00027273"/>
    <w:rsid w:val="00066E44"/>
    <w:rsid w:val="00075DDE"/>
    <w:rsid w:val="00090B39"/>
    <w:rsid w:val="00090E0E"/>
    <w:rsid w:val="000C2D58"/>
    <w:rsid w:val="000E03F9"/>
    <w:rsid w:val="00102908"/>
    <w:rsid w:val="0011326A"/>
    <w:rsid w:val="00114FBB"/>
    <w:rsid w:val="00130E01"/>
    <w:rsid w:val="0013281A"/>
    <w:rsid w:val="00132F91"/>
    <w:rsid w:val="00137396"/>
    <w:rsid w:val="00137E78"/>
    <w:rsid w:val="00144434"/>
    <w:rsid w:val="001558A5"/>
    <w:rsid w:val="00162C0F"/>
    <w:rsid w:val="00172436"/>
    <w:rsid w:val="00197E24"/>
    <w:rsid w:val="001A4D1B"/>
    <w:rsid w:val="001A56E9"/>
    <w:rsid w:val="001B69F8"/>
    <w:rsid w:val="001D0041"/>
    <w:rsid w:val="001E0A8F"/>
    <w:rsid w:val="001F0E4A"/>
    <w:rsid w:val="001F3967"/>
    <w:rsid w:val="00207C7A"/>
    <w:rsid w:val="0021382C"/>
    <w:rsid w:val="002169A4"/>
    <w:rsid w:val="00220A03"/>
    <w:rsid w:val="002401BE"/>
    <w:rsid w:val="00242021"/>
    <w:rsid w:val="00257E87"/>
    <w:rsid w:val="00291663"/>
    <w:rsid w:val="002A65C1"/>
    <w:rsid w:val="002B5476"/>
    <w:rsid w:val="002C4B8E"/>
    <w:rsid w:val="002C6616"/>
    <w:rsid w:val="002C747F"/>
    <w:rsid w:val="002D355D"/>
    <w:rsid w:val="00304243"/>
    <w:rsid w:val="00342491"/>
    <w:rsid w:val="0034568A"/>
    <w:rsid w:val="00345A4B"/>
    <w:rsid w:val="00350F12"/>
    <w:rsid w:val="00356C51"/>
    <w:rsid w:val="00362B8B"/>
    <w:rsid w:val="00366CDD"/>
    <w:rsid w:val="00372605"/>
    <w:rsid w:val="00394BE2"/>
    <w:rsid w:val="003A07BB"/>
    <w:rsid w:val="003A4D3E"/>
    <w:rsid w:val="003B49CC"/>
    <w:rsid w:val="003C2EF9"/>
    <w:rsid w:val="003E1338"/>
    <w:rsid w:val="0040239C"/>
    <w:rsid w:val="00406164"/>
    <w:rsid w:val="00410E33"/>
    <w:rsid w:val="00447D89"/>
    <w:rsid w:val="0045263C"/>
    <w:rsid w:val="00467A32"/>
    <w:rsid w:val="00474027"/>
    <w:rsid w:val="004A1EE1"/>
    <w:rsid w:val="004A39A9"/>
    <w:rsid w:val="004D61BA"/>
    <w:rsid w:val="004D7BB6"/>
    <w:rsid w:val="0051081C"/>
    <w:rsid w:val="00515D2D"/>
    <w:rsid w:val="00535EBB"/>
    <w:rsid w:val="00547580"/>
    <w:rsid w:val="00554820"/>
    <w:rsid w:val="00560D77"/>
    <w:rsid w:val="00564CE5"/>
    <w:rsid w:val="00577306"/>
    <w:rsid w:val="00592943"/>
    <w:rsid w:val="00593537"/>
    <w:rsid w:val="00593EE4"/>
    <w:rsid w:val="005979E7"/>
    <w:rsid w:val="005A0BD5"/>
    <w:rsid w:val="005A1C6D"/>
    <w:rsid w:val="005D3C0B"/>
    <w:rsid w:val="00613E76"/>
    <w:rsid w:val="006217A8"/>
    <w:rsid w:val="00626054"/>
    <w:rsid w:val="00632CFF"/>
    <w:rsid w:val="00634BAE"/>
    <w:rsid w:val="00644694"/>
    <w:rsid w:val="00651B72"/>
    <w:rsid w:val="00676795"/>
    <w:rsid w:val="00687C03"/>
    <w:rsid w:val="006906DA"/>
    <w:rsid w:val="006A7DE0"/>
    <w:rsid w:val="006B7C9E"/>
    <w:rsid w:val="006E26F3"/>
    <w:rsid w:val="006F11A9"/>
    <w:rsid w:val="006F7EA2"/>
    <w:rsid w:val="00702D77"/>
    <w:rsid w:val="00705026"/>
    <w:rsid w:val="00752FBA"/>
    <w:rsid w:val="007579F8"/>
    <w:rsid w:val="00786404"/>
    <w:rsid w:val="007901FB"/>
    <w:rsid w:val="007A0D98"/>
    <w:rsid w:val="007C17C5"/>
    <w:rsid w:val="007C1B9D"/>
    <w:rsid w:val="007E7DF9"/>
    <w:rsid w:val="007F25F2"/>
    <w:rsid w:val="00831FF4"/>
    <w:rsid w:val="00840419"/>
    <w:rsid w:val="00863158"/>
    <w:rsid w:val="00881540"/>
    <w:rsid w:val="0088194C"/>
    <w:rsid w:val="00882596"/>
    <w:rsid w:val="00893959"/>
    <w:rsid w:val="008A34E6"/>
    <w:rsid w:val="008D765F"/>
    <w:rsid w:val="008E5BD4"/>
    <w:rsid w:val="00930E4C"/>
    <w:rsid w:val="009617D1"/>
    <w:rsid w:val="00961CA4"/>
    <w:rsid w:val="00963CBA"/>
    <w:rsid w:val="00976BD1"/>
    <w:rsid w:val="00986784"/>
    <w:rsid w:val="00993724"/>
    <w:rsid w:val="009A16ED"/>
    <w:rsid w:val="009A65D1"/>
    <w:rsid w:val="009E3B84"/>
    <w:rsid w:val="009F0D4B"/>
    <w:rsid w:val="009F47A4"/>
    <w:rsid w:val="00A23D13"/>
    <w:rsid w:val="00A250DA"/>
    <w:rsid w:val="00A32FA3"/>
    <w:rsid w:val="00A35A46"/>
    <w:rsid w:val="00A502EC"/>
    <w:rsid w:val="00A56AE3"/>
    <w:rsid w:val="00A702C3"/>
    <w:rsid w:val="00A86562"/>
    <w:rsid w:val="00AA137D"/>
    <w:rsid w:val="00B04A73"/>
    <w:rsid w:val="00B15726"/>
    <w:rsid w:val="00B30DF1"/>
    <w:rsid w:val="00B36AB6"/>
    <w:rsid w:val="00B54A36"/>
    <w:rsid w:val="00B54D59"/>
    <w:rsid w:val="00B573A2"/>
    <w:rsid w:val="00B63B3F"/>
    <w:rsid w:val="00B70E0A"/>
    <w:rsid w:val="00BA2C10"/>
    <w:rsid w:val="00BA6E07"/>
    <w:rsid w:val="00BD0FAA"/>
    <w:rsid w:val="00BF6B0F"/>
    <w:rsid w:val="00C041F4"/>
    <w:rsid w:val="00C21323"/>
    <w:rsid w:val="00C22484"/>
    <w:rsid w:val="00C566B2"/>
    <w:rsid w:val="00C637DE"/>
    <w:rsid w:val="00C80316"/>
    <w:rsid w:val="00C813F1"/>
    <w:rsid w:val="00C81F06"/>
    <w:rsid w:val="00CA16C1"/>
    <w:rsid w:val="00CA4C3F"/>
    <w:rsid w:val="00CD12F9"/>
    <w:rsid w:val="00CD18A1"/>
    <w:rsid w:val="00CD3C30"/>
    <w:rsid w:val="00D26FDF"/>
    <w:rsid w:val="00D370AE"/>
    <w:rsid w:val="00D41542"/>
    <w:rsid w:val="00D41C26"/>
    <w:rsid w:val="00D528AB"/>
    <w:rsid w:val="00D55392"/>
    <w:rsid w:val="00D87416"/>
    <w:rsid w:val="00D93792"/>
    <w:rsid w:val="00DC2168"/>
    <w:rsid w:val="00DD32E8"/>
    <w:rsid w:val="00DE1B2A"/>
    <w:rsid w:val="00E1177D"/>
    <w:rsid w:val="00E124E5"/>
    <w:rsid w:val="00E256CC"/>
    <w:rsid w:val="00E56F29"/>
    <w:rsid w:val="00E93825"/>
    <w:rsid w:val="00EB3E24"/>
    <w:rsid w:val="00EB6F2D"/>
    <w:rsid w:val="00EF5CCB"/>
    <w:rsid w:val="00F03628"/>
    <w:rsid w:val="00F077AC"/>
    <w:rsid w:val="00F11B76"/>
    <w:rsid w:val="00F33317"/>
    <w:rsid w:val="00F40340"/>
    <w:rsid w:val="00F70B73"/>
    <w:rsid w:val="00F722BE"/>
    <w:rsid w:val="00F82843"/>
    <w:rsid w:val="00F92BB3"/>
    <w:rsid w:val="00FA694D"/>
    <w:rsid w:val="00FB392B"/>
    <w:rsid w:val="00FC5B59"/>
    <w:rsid w:val="00FC7035"/>
    <w:rsid w:val="00FC7CA8"/>
    <w:rsid w:val="00FE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27650">
      <o:colormru v:ext="edit" colors="#03c"/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7D1"/>
    <w:rPr>
      <w:sz w:val="24"/>
    </w:rPr>
  </w:style>
  <w:style w:type="paragraph" w:styleId="Heading1">
    <w:name w:val="heading 1"/>
    <w:basedOn w:val="Normal"/>
    <w:next w:val="Normal"/>
    <w:qFormat/>
    <w:rsid w:val="009617D1"/>
    <w:pPr>
      <w:keepNext/>
      <w:outlineLvl w:val="0"/>
    </w:pPr>
    <w:rPr>
      <w:rFonts w:ascii="Times" w:eastAsia="Times" w:hAnsi="Times"/>
      <w:sz w:val="28"/>
    </w:rPr>
  </w:style>
  <w:style w:type="paragraph" w:styleId="Heading2">
    <w:name w:val="heading 2"/>
    <w:basedOn w:val="Normal"/>
    <w:next w:val="Normal"/>
    <w:qFormat/>
    <w:rsid w:val="009617D1"/>
    <w:pPr>
      <w:keepNext/>
      <w:outlineLvl w:val="1"/>
    </w:pPr>
    <w:rPr>
      <w:rFonts w:ascii="Times" w:eastAsia="Times" w:hAnsi="Times"/>
      <w:b/>
    </w:rPr>
  </w:style>
  <w:style w:type="paragraph" w:styleId="Heading3">
    <w:name w:val="heading 3"/>
    <w:basedOn w:val="Normal"/>
    <w:next w:val="Normal"/>
    <w:qFormat/>
    <w:rsid w:val="009617D1"/>
    <w:pPr>
      <w:keepNext/>
      <w:jc w:val="center"/>
      <w:outlineLvl w:val="2"/>
    </w:pPr>
    <w:rPr>
      <w:rFonts w:ascii="Times" w:eastAsia="Times" w:hAnsi="Times"/>
      <w:b/>
    </w:rPr>
  </w:style>
  <w:style w:type="paragraph" w:styleId="Heading4">
    <w:name w:val="heading 4"/>
    <w:basedOn w:val="Normal"/>
    <w:next w:val="Normal"/>
    <w:qFormat/>
    <w:rsid w:val="009617D1"/>
    <w:pPr>
      <w:keepNext/>
      <w:tabs>
        <w:tab w:val="left" w:pos="3780"/>
      </w:tabs>
      <w:jc w:val="center"/>
      <w:outlineLvl w:val="3"/>
    </w:pPr>
    <w:rPr>
      <w:b/>
      <w:bCs/>
      <w:sz w:val="32"/>
    </w:rPr>
  </w:style>
  <w:style w:type="paragraph" w:styleId="Heading5">
    <w:name w:val="heading 5"/>
    <w:basedOn w:val="Normal"/>
    <w:next w:val="Normal"/>
    <w:qFormat/>
    <w:rsid w:val="009617D1"/>
    <w:pPr>
      <w:keepNext/>
      <w:jc w:val="center"/>
      <w:outlineLvl w:val="4"/>
    </w:pPr>
    <w:rPr>
      <w:b/>
      <w:bCs/>
      <w:i/>
      <w:iCs/>
      <w:sz w:val="28"/>
    </w:rPr>
  </w:style>
  <w:style w:type="paragraph" w:styleId="Heading6">
    <w:name w:val="heading 6"/>
    <w:basedOn w:val="Normal"/>
    <w:next w:val="Normal"/>
    <w:qFormat/>
    <w:rsid w:val="009617D1"/>
    <w:pPr>
      <w:keepNext/>
      <w:jc w:val="center"/>
      <w:outlineLvl w:val="5"/>
    </w:pPr>
    <w:rPr>
      <w:b/>
      <w:bCs/>
      <w:i/>
      <w:i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617D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617D1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9617D1"/>
    <w:rPr>
      <w:color w:val="0000FF"/>
      <w:u w:val="single"/>
    </w:rPr>
  </w:style>
  <w:style w:type="character" w:styleId="FollowedHyperlink">
    <w:name w:val="FollowedHyperlink"/>
    <w:basedOn w:val="DefaultParagraphFont"/>
    <w:rsid w:val="009617D1"/>
    <w:rPr>
      <w:color w:val="800080"/>
      <w:u w:val="single"/>
    </w:rPr>
  </w:style>
  <w:style w:type="paragraph" w:styleId="BalloonText">
    <w:name w:val="Balloon Text"/>
    <w:basedOn w:val="Normal"/>
    <w:semiHidden/>
    <w:rsid w:val="00DD32E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62B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vans@camden.k12.nj.u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bacon@camden.k12.nj.u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a%20Sabb\AppData\Roaming\Microsoft\Templates\Goal%20Shee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FB8DD-83FD-409B-894F-2481C844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Goal Sheet Template</Template>
  <TotalTime>1398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Links>
    <vt:vector size="12" baseType="variant">
      <vt:variant>
        <vt:i4>5767288</vt:i4>
      </vt:variant>
      <vt:variant>
        <vt:i4>3</vt:i4>
      </vt:variant>
      <vt:variant>
        <vt:i4>0</vt:i4>
      </vt:variant>
      <vt:variant>
        <vt:i4>5</vt:i4>
      </vt:variant>
      <vt:variant>
        <vt:lpwstr>mailto:cevans@camden.k12.nj.us</vt:lpwstr>
      </vt:variant>
      <vt:variant>
        <vt:lpwstr/>
      </vt:variant>
      <vt:variant>
        <vt:i4>4391008</vt:i4>
      </vt:variant>
      <vt:variant>
        <vt:i4>0</vt:i4>
      </vt:variant>
      <vt:variant>
        <vt:i4>0</vt:i4>
      </vt:variant>
      <vt:variant>
        <vt:i4>5</vt:i4>
      </vt:variant>
      <vt:variant>
        <vt:lpwstr>mailto:nbacon@camden.k12.nj.us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Sonya Sabb</dc:creator>
  <cp:lastModifiedBy>mvaralli</cp:lastModifiedBy>
  <cp:revision>7</cp:revision>
  <cp:lastPrinted>2012-10-25T18:41:00Z</cp:lastPrinted>
  <dcterms:created xsi:type="dcterms:W3CDTF">2012-09-11T14:49:00Z</dcterms:created>
  <dcterms:modified xsi:type="dcterms:W3CDTF">2012-10-25T19:04:00Z</dcterms:modified>
</cp:coreProperties>
</file>